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F38" w:rsidRPr="00213665" w:rsidRDefault="00213665" w:rsidP="00213665">
      <w:pPr>
        <w:jc w:val="center"/>
        <w:rPr>
          <w:sz w:val="32"/>
          <w:u w:val="single"/>
        </w:rPr>
      </w:pPr>
      <w:r w:rsidRPr="00213665">
        <w:rPr>
          <w:sz w:val="32"/>
          <w:u w:val="single"/>
        </w:rPr>
        <w:t>KNURLING IN SOLIDWORKS</w:t>
      </w:r>
      <w:bookmarkStart w:id="0" w:name="_GoBack"/>
      <w:bookmarkEnd w:id="0"/>
    </w:p>
    <w:p w:rsidR="00883B80" w:rsidRDefault="00883B80">
      <w:r>
        <w:rPr>
          <w:noProof/>
          <w:lang w:eastAsia="en-IE"/>
        </w:rPr>
        <w:drawing>
          <wp:inline distT="0" distB="0" distL="0" distR="0" wp14:anchorId="5AD5D9B9" wp14:editId="1A301539">
            <wp:extent cx="3057525" cy="22931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62322" cy="229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EE6" w:rsidRDefault="007F4EE6">
      <w:r>
        <w:t>Click on plane you want</w:t>
      </w:r>
    </w:p>
    <w:p w:rsidR="00883B80" w:rsidRDefault="00883B80">
      <w:r>
        <w:rPr>
          <w:noProof/>
          <w:lang w:eastAsia="en-IE"/>
        </w:rPr>
        <w:drawing>
          <wp:inline distT="0" distB="0" distL="0" distR="0" wp14:anchorId="6C3111F3" wp14:editId="2A303A78">
            <wp:extent cx="3276600" cy="2457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84208" cy="246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EE6" w:rsidRDefault="007F4EE6">
      <w:r>
        <w:t>Sketch circle</w:t>
      </w:r>
    </w:p>
    <w:p w:rsidR="00883B80" w:rsidRDefault="00883B80">
      <w:r>
        <w:rPr>
          <w:noProof/>
          <w:lang w:eastAsia="en-IE"/>
        </w:rPr>
        <w:drawing>
          <wp:inline distT="0" distB="0" distL="0" distR="0" wp14:anchorId="5944A3B3" wp14:editId="3BF0321B">
            <wp:extent cx="3251199" cy="243840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53362" cy="244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EE6" w:rsidRDefault="007F4EE6">
      <w:r>
        <w:lastRenderedPageBreak/>
        <w:t>Smart dimension and extrude</w:t>
      </w:r>
    </w:p>
    <w:p w:rsidR="00883B80" w:rsidRDefault="00883B80">
      <w:r>
        <w:rPr>
          <w:noProof/>
          <w:lang w:eastAsia="en-IE"/>
        </w:rPr>
        <w:drawing>
          <wp:inline distT="0" distB="0" distL="0" distR="0" wp14:anchorId="354A45FE" wp14:editId="2EFB4256">
            <wp:extent cx="3016250" cy="2262188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22605" cy="226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B80" w:rsidRDefault="00883B80">
      <w:r>
        <w:t>Click on plane you started with and sketch a circle same diameter as knurling in this case same as cylinder diameter</w:t>
      </w:r>
    </w:p>
    <w:p w:rsidR="00883B80" w:rsidRDefault="00883B80">
      <w:r>
        <w:rPr>
          <w:noProof/>
          <w:lang w:eastAsia="en-IE"/>
        </w:rPr>
        <w:drawing>
          <wp:inline distT="0" distB="0" distL="0" distR="0" wp14:anchorId="5FA60B11" wp14:editId="20B3D4AF">
            <wp:extent cx="2955922" cy="221694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5842" cy="222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B80" w:rsidRDefault="00883B80">
      <w:r>
        <w:rPr>
          <w:noProof/>
          <w:lang w:eastAsia="en-IE"/>
        </w:rPr>
        <w:drawing>
          <wp:inline distT="0" distB="0" distL="0" distR="0" wp14:anchorId="46FC7109" wp14:editId="781F24CD">
            <wp:extent cx="3022599" cy="226695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0535" cy="227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B80" w:rsidRDefault="00883B80">
      <w:r>
        <w:t>While the sketch is still open insert curve helix spiral</w:t>
      </w:r>
    </w:p>
    <w:p w:rsidR="00883B80" w:rsidRDefault="00883B80">
      <w:r>
        <w:rPr>
          <w:noProof/>
          <w:lang w:eastAsia="en-IE"/>
        </w:rPr>
        <w:lastRenderedPageBreak/>
        <w:drawing>
          <wp:inline distT="0" distB="0" distL="0" distR="0" wp14:anchorId="3397D3BC" wp14:editId="14017E99">
            <wp:extent cx="2628899" cy="1971675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2655" cy="197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B80" w:rsidRDefault="00883B80">
      <w:r>
        <w:t>For knurling you only need a quarter of a revolution so therefore the length will be 4 times the length of cylinder. Also important to note start angle is good to have it at 90 degrees</w:t>
      </w:r>
    </w:p>
    <w:p w:rsidR="00883B80" w:rsidRDefault="00883B80"/>
    <w:p w:rsidR="00883B80" w:rsidRDefault="00883B80">
      <w:r>
        <w:rPr>
          <w:noProof/>
          <w:lang w:eastAsia="en-IE"/>
        </w:rPr>
        <w:drawing>
          <wp:inline distT="0" distB="0" distL="0" distR="0" wp14:anchorId="78464754" wp14:editId="0B16F898">
            <wp:extent cx="2628900" cy="19716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2429" cy="198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B80" w:rsidRDefault="00883B80">
      <w:r>
        <w:t>Click on the base of the cylinder and normal to</w:t>
      </w:r>
    </w:p>
    <w:p w:rsidR="00883B80" w:rsidRDefault="00883B80">
      <w:r>
        <w:rPr>
          <w:noProof/>
          <w:lang w:eastAsia="en-IE"/>
        </w:rPr>
        <w:drawing>
          <wp:inline distT="0" distB="0" distL="0" distR="0" wp14:anchorId="26E894E5" wp14:editId="26E37511">
            <wp:extent cx="2790825" cy="2093119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95318" cy="209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6C3" w:rsidRDefault="000D76C3">
      <w:r>
        <w:t>Locate end of helix as this is where you need to begin drawing your triangle (located here in orange)</w:t>
      </w:r>
    </w:p>
    <w:p w:rsidR="000D76C3" w:rsidRDefault="000D76C3">
      <w:r>
        <w:rPr>
          <w:noProof/>
          <w:lang w:eastAsia="en-IE"/>
        </w:rPr>
        <w:lastRenderedPageBreak/>
        <w:drawing>
          <wp:inline distT="0" distB="0" distL="0" distR="0" wp14:anchorId="1588AAF8" wp14:editId="05D7E17C">
            <wp:extent cx="3057525" cy="229314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61908" cy="229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6C3" w:rsidRDefault="000D76C3">
      <w:r>
        <w:t>Highlight right plane and sketch, this will ensure you draw triangle in correct place and at the end of your helix</w:t>
      </w:r>
    </w:p>
    <w:p w:rsidR="000D76C3" w:rsidRDefault="000D76C3">
      <w:r>
        <w:rPr>
          <w:noProof/>
          <w:lang w:eastAsia="en-IE"/>
        </w:rPr>
        <w:drawing>
          <wp:inline distT="0" distB="0" distL="0" distR="0" wp14:anchorId="7CDDEF72" wp14:editId="1EC19FB8">
            <wp:extent cx="2987676" cy="2240756"/>
            <wp:effectExtent l="0" t="0" r="3175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94897" cy="224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6C3" w:rsidRDefault="000D76C3">
      <w:r>
        <w:t>It is vital that you begin sketch at the end of the helix to prevent any missing relationships later.</w:t>
      </w:r>
    </w:p>
    <w:p w:rsidR="000D76C3" w:rsidRDefault="000D76C3">
      <w:r>
        <w:rPr>
          <w:noProof/>
          <w:lang w:eastAsia="en-IE"/>
        </w:rPr>
        <w:drawing>
          <wp:inline distT="0" distB="0" distL="0" distR="0" wp14:anchorId="1EC16D22" wp14:editId="5F0DDD4B">
            <wp:extent cx="2914649" cy="2185987"/>
            <wp:effectExtent l="0" t="0" r="635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16588" cy="218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6C3" w:rsidRDefault="000D76C3">
      <w:r>
        <w:t>Draw a rough sketch of a triangle you will note at this point I need to draw two lines to draw the base just delete them and replace them with a single line (hard to draw a single line and ensure it is on the helix</w:t>
      </w:r>
    </w:p>
    <w:p w:rsidR="000D76C3" w:rsidRDefault="000D76C3">
      <w:r>
        <w:rPr>
          <w:noProof/>
          <w:lang w:eastAsia="en-IE"/>
        </w:rPr>
        <w:lastRenderedPageBreak/>
        <w:drawing>
          <wp:inline distT="0" distB="0" distL="0" distR="0" wp14:anchorId="19E56E89" wp14:editId="2F8BC0D1">
            <wp:extent cx="2828925" cy="212169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33069" cy="212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6C3" w:rsidRDefault="000D76C3">
      <w:r>
        <w:t>One single line now</w:t>
      </w:r>
    </w:p>
    <w:p w:rsidR="000D76C3" w:rsidRDefault="000D76C3">
      <w:r>
        <w:rPr>
          <w:noProof/>
          <w:lang w:eastAsia="en-IE"/>
        </w:rPr>
        <w:drawing>
          <wp:inline distT="0" distB="0" distL="0" distR="0" wp14:anchorId="2C6F3A54" wp14:editId="011BCEDD">
            <wp:extent cx="2946399" cy="2209800"/>
            <wp:effectExtent l="0" t="0" r="698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57977" cy="221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6C3" w:rsidRDefault="000D76C3">
      <w:r>
        <w:t>Highlight these two lines (ensure you hold down ctrl button) and ensure a perpendicular relationship</w:t>
      </w:r>
    </w:p>
    <w:p w:rsidR="000D76C3" w:rsidRDefault="000D76C3">
      <w:r>
        <w:rPr>
          <w:noProof/>
          <w:lang w:eastAsia="en-IE"/>
        </w:rPr>
        <w:drawing>
          <wp:inline distT="0" distB="0" distL="0" distR="0" wp14:anchorId="080892BC" wp14:editId="1DA47FF2">
            <wp:extent cx="3276600" cy="24574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81471" cy="246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6C3" w:rsidRDefault="000D76C3">
      <w:r>
        <w:t>Right click on base of triangle and select midpoint and make a vertical relationship with the tip of triangle</w:t>
      </w:r>
    </w:p>
    <w:p w:rsidR="000D76C3" w:rsidRDefault="000D76C3">
      <w:r>
        <w:rPr>
          <w:noProof/>
          <w:lang w:eastAsia="en-IE"/>
        </w:rPr>
        <w:lastRenderedPageBreak/>
        <w:drawing>
          <wp:inline distT="0" distB="0" distL="0" distR="0" wp14:anchorId="39FAE5FA" wp14:editId="0F846BC5">
            <wp:extent cx="3248025" cy="2436019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52636" cy="243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6C3" w:rsidRDefault="0007577C">
      <w:r>
        <w:rPr>
          <w:noProof/>
          <w:lang w:eastAsia="en-IE"/>
        </w:rPr>
        <w:drawing>
          <wp:inline distT="0" distB="0" distL="0" distR="0" wp14:anchorId="00A5807C" wp14:editId="48E22DE8">
            <wp:extent cx="3248025" cy="2436020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59776" cy="244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B80" w:rsidRDefault="0007577C">
      <w:r>
        <w:t>Smart dimension your triangle this will vary as everybody will use different measurements depending on what they are modelling</w:t>
      </w:r>
    </w:p>
    <w:p w:rsidR="0007577C" w:rsidRDefault="0007577C">
      <w:r>
        <w:rPr>
          <w:noProof/>
          <w:lang w:eastAsia="en-IE"/>
        </w:rPr>
        <w:drawing>
          <wp:inline distT="0" distB="0" distL="0" distR="0" wp14:anchorId="04126B42" wp14:editId="6ACAED7C">
            <wp:extent cx="3200400" cy="24003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05184" cy="240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77C" w:rsidRDefault="0007577C">
      <w:r>
        <w:t>Highlight base of triangle and sketch of circle on end of cylinder and create a tangential relationship</w:t>
      </w:r>
    </w:p>
    <w:p w:rsidR="0007577C" w:rsidRDefault="0007577C">
      <w:r>
        <w:t>Close the sketch</w:t>
      </w:r>
    </w:p>
    <w:p w:rsidR="0007577C" w:rsidRDefault="0007577C">
      <w:r>
        <w:rPr>
          <w:noProof/>
          <w:lang w:eastAsia="en-IE"/>
        </w:rPr>
        <w:lastRenderedPageBreak/>
        <w:drawing>
          <wp:inline distT="0" distB="0" distL="0" distR="0" wp14:anchorId="094237FE" wp14:editId="3663DA94">
            <wp:extent cx="3095625" cy="2321719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00085" cy="232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77C" w:rsidRDefault="0007577C">
      <w:r>
        <w:t xml:space="preserve">Next </w:t>
      </w:r>
      <w:proofErr w:type="gramStart"/>
      <w:r>
        <w:t>is features</w:t>
      </w:r>
      <w:proofErr w:type="gramEnd"/>
      <w:r>
        <w:t xml:space="preserve"> and swept cut</w:t>
      </w:r>
    </w:p>
    <w:p w:rsidR="0007577C" w:rsidRDefault="00D124A4">
      <w:r>
        <w:rPr>
          <w:noProof/>
          <w:lang w:eastAsia="en-IE"/>
        </w:rPr>
        <w:drawing>
          <wp:inline distT="0" distB="0" distL="0" distR="0" wp14:anchorId="7DA10BC9" wp14:editId="1B410108">
            <wp:extent cx="3286125" cy="246459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90836" cy="246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77C" w:rsidRDefault="00D124A4">
      <w:r>
        <w:t>Click here to bring out design library (easier to locate items you are looking for)</w:t>
      </w:r>
    </w:p>
    <w:p w:rsidR="00D124A4" w:rsidRDefault="00D124A4">
      <w:r>
        <w:rPr>
          <w:noProof/>
          <w:lang w:eastAsia="en-IE"/>
        </w:rPr>
        <w:drawing>
          <wp:inline distT="0" distB="0" distL="0" distR="0" wp14:anchorId="264D3C21" wp14:editId="70A15297">
            <wp:extent cx="3333750" cy="250031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38460" cy="250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4A4" w:rsidRDefault="00D124A4">
      <w:r>
        <w:t>Pick the triangle as your profile and the helix as your path then green arrow</w:t>
      </w:r>
    </w:p>
    <w:p w:rsidR="00D124A4" w:rsidRDefault="00D124A4">
      <w:r>
        <w:rPr>
          <w:noProof/>
          <w:lang w:eastAsia="en-IE"/>
        </w:rPr>
        <w:lastRenderedPageBreak/>
        <w:drawing>
          <wp:inline distT="0" distB="0" distL="0" distR="0" wp14:anchorId="7DB1F9F6" wp14:editId="3EAB27B4">
            <wp:extent cx="3155950" cy="2366963"/>
            <wp:effectExtent l="0" t="0" r="635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65473" cy="237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4A4" w:rsidRDefault="00D124A4">
      <w:r>
        <w:t>Next you need to circle pattern the knurl all around the cylinder go to features and circular pattern</w:t>
      </w:r>
    </w:p>
    <w:p w:rsidR="00D124A4" w:rsidRDefault="00D124A4">
      <w:r>
        <w:rPr>
          <w:noProof/>
          <w:lang w:eastAsia="en-IE"/>
        </w:rPr>
        <w:drawing>
          <wp:inline distT="0" distB="0" distL="0" distR="0" wp14:anchorId="2A1EEB60" wp14:editId="3902956E">
            <wp:extent cx="3006723" cy="2255044"/>
            <wp:effectExtent l="0" t="0" r="381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13761" cy="226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4A4" w:rsidRDefault="00D124A4">
      <w:r>
        <w:t>Ensure you choose circle sketch drawn earlier on the end of cylinder as your axis. Ensure equal spacing is ticked and choose a no. your happy with until knurl is what you desire.</w:t>
      </w:r>
    </w:p>
    <w:p w:rsidR="00D124A4" w:rsidRDefault="00D124A4">
      <w:r>
        <w:rPr>
          <w:noProof/>
          <w:lang w:eastAsia="en-IE"/>
        </w:rPr>
        <w:drawing>
          <wp:inline distT="0" distB="0" distL="0" distR="0" wp14:anchorId="686F8752" wp14:editId="42C7EDB4">
            <wp:extent cx="3438525" cy="257889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43486" cy="258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4A4" w:rsidRDefault="00D124A4">
      <w:r>
        <w:t>Click on the features to pattern box and select the cut swept on the design tree</w:t>
      </w:r>
    </w:p>
    <w:p w:rsidR="002F10B9" w:rsidRDefault="002F10B9">
      <w:r>
        <w:rPr>
          <w:noProof/>
          <w:lang w:eastAsia="en-IE"/>
        </w:rPr>
        <w:lastRenderedPageBreak/>
        <w:drawing>
          <wp:inline distT="0" distB="0" distL="0" distR="0" wp14:anchorId="6A87D1D9" wp14:editId="13572B30">
            <wp:extent cx="3149599" cy="2362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56713" cy="236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0B9" w:rsidRDefault="002F10B9">
      <w:r>
        <w:t>Ensure you have checked all feature before you click on green arrow. You could easily confuse both ends of the cylinder and the circle sketch.</w:t>
      </w:r>
    </w:p>
    <w:p w:rsidR="002F10B9" w:rsidRDefault="002F10B9">
      <w:r>
        <w:rPr>
          <w:noProof/>
          <w:lang w:eastAsia="en-IE"/>
        </w:rPr>
        <w:drawing>
          <wp:inline distT="0" distB="0" distL="0" distR="0" wp14:anchorId="5AAF2F6D" wp14:editId="6874205E">
            <wp:extent cx="3057525" cy="2293144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62070" cy="229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0B9" w:rsidRDefault="002F10B9">
      <w:r>
        <w:t>Next insert plane halfway up the cylinder</w:t>
      </w:r>
      <w:r w:rsidR="00E21C82">
        <w:t xml:space="preserve"> ensure it’s the same plane as you started sketch on</w:t>
      </w:r>
    </w:p>
    <w:p w:rsidR="00E21C82" w:rsidRDefault="00E21C82">
      <w:r>
        <w:rPr>
          <w:noProof/>
          <w:lang w:eastAsia="en-IE"/>
        </w:rPr>
        <w:drawing>
          <wp:inline distT="0" distB="0" distL="0" distR="0" wp14:anchorId="4FA39F3E" wp14:editId="31839F02">
            <wp:extent cx="3000374" cy="2250281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04799" cy="22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82" w:rsidRDefault="00E21C82">
      <w:r>
        <w:t xml:space="preserve">Again your </w:t>
      </w:r>
      <w:proofErr w:type="gramStart"/>
      <w:r>
        <w:t>dimension have</w:t>
      </w:r>
      <w:proofErr w:type="gramEnd"/>
      <w:r>
        <w:t xml:space="preserve"> to be spot on here in order to ensure plane is half way otherwise it will not mirror correctly</w:t>
      </w:r>
    </w:p>
    <w:p w:rsidR="00E21C82" w:rsidRDefault="00E21C82">
      <w:r>
        <w:rPr>
          <w:noProof/>
          <w:lang w:eastAsia="en-IE"/>
        </w:rPr>
        <w:lastRenderedPageBreak/>
        <w:drawing>
          <wp:inline distT="0" distB="0" distL="0" distR="0" wp14:anchorId="64E71B09" wp14:editId="0B989688">
            <wp:extent cx="2943225" cy="2207419"/>
            <wp:effectExtent l="0" t="0" r="0" b="25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47583" cy="221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82" w:rsidRDefault="00E21C82">
      <w:r>
        <w:t>Next choose mirror command</w:t>
      </w:r>
    </w:p>
    <w:p w:rsidR="00E21C82" w:rsidRDefault="00E21C82">
      <w:r>
        <w:rPr>
          <w:noProof/>
          <w:lang w:eastAsia="en-IE"/>
        </w:rPr>
        <w:drawing>
          <wp:inline distT="0" distB="0" distL="0" distR="0" wp14:anchorId="78372BEF" wp14:editId="6A059A92">
            <wp:extent cx="2997199" cy="22479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03968" cy="225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82" w:rsidRDefault="00E21C82">
      <w:r>
        <w:t>Highlight the plane you just inserted</w:t>
      </w:r>
    </w:p>
    <w:p w:rsidR="00E21C82" w:rsidRDefault="00E21C82">
      <w:r>
        <w:rPr>
          <w:noProof/>
          <w:lang w:eastAsia="en-IE"/>
        </w:rPr>
        <w:drawing>
          <wp:inline distT="0" distB="0" distL="0" distR="0" wp14:anchorId="2AAF0B52" wp14:editId="209FFC54">
            <wp:extent cx="2847975" cy="2135981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52148" cy="213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82" w:rsidRDefault="00E21C82">
      <w:r>
        <w:t>Click on features to mirror box and select circle pattern from design tree</w:t>
      </w:r>
    </w:p>
    <w:p w:rsidR="00861F23" w:rsidRDefault="00861F23">
      <w:r>
        <w:rPr>
          <w:noProof/>
          <w:lang w:eastAsia="en-IE"/>
        </w:rPr>
        <w:lastRenderedPageBreak/>
        <w:drawing>
          <wp:inline distT="0" distB="0" distL="0" distR="0" wp14:anchorId="24035C42" wp14:editId="33409FD2">
            <wp:extent cx="3552825" cy="2664620"/>
            <wp:effectExtent l="0" t="0" r="0" b="25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57804" cy="266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EE6" w:rsidRDefault="007F4EE6">
      <w:r>
        <w:t>Complete!!!!!</w:t>
      </w:r>
    </w:p>
    <w:p w:rsidR="00D124A4" w:rsidRDefault="00D124A4"/>
    <w:sectPr w:rsidR="00D124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B80"/>
    <w:rsid w:val="0007577C"/>
    <w:rsid w:val="000D76C3"/>
    <w:rsid w:val="00213665"/>
    <w:rsid w:val="002F10B9"/>
    <w:rsid w:val="00364F38"/>
    <w:rsid w:val="007F4EE6"/>
    <w:rsid w:val="00861F23"/>
    <w:rsid w:val="00883B80"/>
    <w:rsid w:val="00D124A4"/>
    <w:rsid w:val="00E21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3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B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3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B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kerrigan.bpp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8371444E-35CC-46FB-93A5-E3F030FB171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Chem4Word.dotx</Template>
  <TotalTime>130</TotalTime>
  <Pages>11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ibit</dc:creator>
  <cp:lastModifiedBy>ibit</cp:lastModifiedBy>
  <cp:revision>5</cp:revision>
  <dcterms:created xsi:type="dcterms:W3CDTF">2014-10-09T10:43:00Z</dcterms:created>
  <dcterms:modified xsi:type="dcterms:W3CDTF">2014-10-10T10:17:00Z</dcterms:modified>
</cp:coreProperties>
</file>